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3948" w14:textId="77777777" w:rsidR="007413AC" w:rsidRPr="00D97326" w:rsidRDefault="007413AC" w:rsidP="007413AC">
      <w:pPr>
        <w:spacing w:after="0" w:line="0" w:lineRule="atLeast"/>
        <w:jc w:val="center"/>
        <w:rPr>
          <w:rFonts w:ascii="Time New Roman" w:eastAsia="標楷體" w:hAnsi="Time New Roman" w:hint="eastAsia"/>
          <w:b/>
          <w:bCs/>
          <w:sz w:val="36"/>
          <w:szCs w:val="36"/>
        </w:rPr>
      </w:pPr>
      <w:r w:rsidRPr="00D97326">
        <w:rPr>
          <w:rFonts w:ascii="Time New Roman" w:eastAsia="標楷體" w:hAnsi="Time New Roman" w:hint="eastAsia"/>
          <w:b/>
          <w:bCs/>
          <w:sz w:val="36"/>
          <w:szCs w:val="36"/>
        </w:rPr>
        <w:t>國立臺灣科技大學</w:t>
      </w:r>
      <w:r w:rsidRPr="00D97326">
        <w:rPr>
          <w:rFonts w:ascii="Time New Roman" w:eastAsia="標楷體" w:hAnsi="Time New Roman"/>
          <w:b/>
          <w:bCs/>
          <w:sz w:val="36"/>
          <w:szCs w:val="36"/>
        </w:rPr>
        <w:t>校園環境鼠害防治作業</w:t>
      </w:r>
    </w:p>
    <w:p w14:paraId="5D85559F" w14:textId="77777777" w:rsidR="00C929E6" w:rsidRPr="00D97326" w:rsidRDefault="007413AC" w:rsidP="007413AC">
      <w:pPr>
        <w:spacing w:after="0" w:line="0" w:lineRule="atLeast"/>
        <w:jc w:val="center"/>
        <w:rPr>
          <w:rFonts w:ascii="Time New Roman" w:eastAsia="標楷體" w:hAnsi="Time New Roman" w:hint="eastAsia"/>
          <w:b/>
          <w:bCs/>
          <w:sz w:val="36"/>
          <w:szCs w:val="36"/>
        </w:rPr>
      </w:pPr>
      <w:proofErr w:type="gramStart"/>
      <w:r w:rsidRPr="00D97326">
        <w:rPr>
          <w:rFonts w:ascii="Time New Roman" w:eastAsia="標楷體" w:hAnsi="Time New Roman" w:hint="eastAsia"/>
          <w:b/>
          <w:bCs/>
          <w:sz w:val="36"/>
          <w:szCs w:val="36"/>
        </w:rPr>
        <w:t>黏鼠板</w:t>
      </w:r>
      <w:proofErr w:type="gramEnd"/>
      <w:r w:rsidRPr="00D97326">
        <w:rPr>
          <w:rFonts w:ascii="Time New Roman" w:eastAsia="標楷體" w:hAnsi="Time New Roman" w:hint="eastAsia"/>
          <w:b/>
          <w:bCs/>
          <w:sz w:val="36"/>
          <w:szCs w:val="36"/>
        </w:rPr>
        <w:t>使用紀錄表</w:t>
      </w:r>
    </w:p>
    <w:p w14:paraId="5F32A620" w14:textId="77777777" w:rsidR="007413AC" w:rsidRPr="00D97326" w:rsidRDefault="007413AC" w:rsidP="006D053B">
      <w:pPr>
        <w:spacing w:beforeLines="150" w:before="540" w:after="0"/>
        <w:rPr>
          <w:rFonts w:ascii="Time New Roman" w:eastAsia="標楷體" w:hAnsi="Time New Roman" w:hint="eastAsia"/>
        </w:rPr>
      </w:pPr>
      <w:proofErr w:type="gramStart"/>
      <w:r w:rsidRPr="00D97326">
        <w:rPr>
          <w:rFonts w:ascii="Time New Roman" w:eastAsia="標楷體" w:hAnsi="Time New Roman" w:hint="eastAsia"/>
          <w:sz w:val="28"/>
          <w:szCs w:val="28"/>
        </w:rPr>
        <w:t>黏鼠板</w:t>
      </w:r>
      <w:proofErr w:type="gramEnd"/>
      <w:r w:rsidRPr="00D97326">
        <w:rPr>
          <w:rFonts w:ascii="Time New Roman" w:eastAsia="標楷體" w:hAnsi="Time New Roman" w:hint="eastAsia"/>
          <w:sz w:val="28"/>
          <w:szCs w:val="28"/>
        </w:rPr>
        <w:t>領取後</w:t>
      </w:r>
      <w:r w:rsidRPr="00D97326">
        <w:rPr>
          <w:rFonts w:ascii="Time New Roman" w:eastAsia="標楷體" w:hAnsi="Time New Roman" w:hint="eastAsia"/>
          <w:sz w:val="28"/>
          <w:szCs w:val="28"/>
        </w:rPr>
        <w:t>2</w:t>
      </w:r>
      <w:proofErr w:type="gramStart"/>
      <w:r w:rsidR="00BF4FF8" w:rsidRPr="00D97326">
        <w:rPr>
          <w:rFonts w:ascii="Time New Roman" w:eastAsia="標楷體" w:hAnsi="Time New Roman" w:hint="eastAsia"/>
          <w:sz w:val="28"/>
          <w:szCs w:val="28"/>
        </w:rPr>
        <w:t>週</w:t>
      </w:r>
      <w:proofErr w:type="gramEnd"/>
      <w:r w:rsidRPr="00D97326">
        <w:rPr>
          <w:rFonts w:ascii="Time New Roman" w:eastAsia="標楷體" w:hAnsi="Time New Roman" w:hint="eastAsia"/>
          <w:sz w:val="28"/>
          <w:szCs w:val="28"/>
        </w:rPr>
        <w:t>內</w:t>
      </w:r>
      <w:r w:rsidR="00D97326" w:rsidRPr="00D97326">
        <w:rPr>
          <w:rFonts w:ascii="Time New Roman" w:eastAsia="標楷體" w:hAnsi="Time New Roman" w:hint="eastAsia"/>
          <w:sz w:val="28"/>
          <w:szCs w:val="28"/>
        </w:rPr>
        <w:t>，</w:t>
      </w:r>
      <w:r w:rsidR="00BF4FF8" w:rsidRPr="00D97326">
        <w:rPr>
          <w:rFonts w:ascii="Time New Roman" w:eastAsia="標楷體" w:hAnsi="Time New Roman" w:hint="eastAsia"/>
          <w:sz w:val="28"/>
          <w:szCs w:val="28"/>
        </w:rPr>
        <w:t>請</w:t>
      </w:r>
      <w:proofErr w:type="gramStart"/>
      <w:r w:rsidR="00595F73" w:rsidRPr="00D97326">
        <w:rPr>
          <w:rFonts w:ascii="Time New Roman" w:eastAsia="標楷體" w:hAnsi="Time New Roman" w:hint="eastAsia"/>
          <w:sz w:val="28"/>
          <w:szCs w:val="28"/>
        </w:rPr>
        <w:t>填妥</w:t>
      </w:r>
      <w:r w:rsidR="00BF4FF8" w:rsidRPr="00D97326">
        <w:rPr>
          <w:rFonts w:ascii="Time New Roman" w:eastAsia="標楷體" w:hAnsi="Time New Roman" w:hint="eastAsia"/>
          <w:sz w:val="28"/>
          <w:szCs w:val="28"/>
        </w:rPr>
        <w:t>本表</w:t>
      </w:r>
      <w:proofErr w:type="gramEnd"/>
      <w:r w:rsidR="00595F73" w:rsidRPr="00D97326">
        <w:rPr>
          <w:rFonts w:ascii="Time New Roman" w:eastAsia="標楷體" w:hAnsi="Time New Roman" w:hint="eastAsia"/>
          <w:sz w:val="28"/>
          <w:szCs w:val="28"/>
        </w:rPr>
        <w:t>並</w:t>
      </w:r>
      <w:r w:rsidR="008349A7" w:rsidRPr="00D97326">
        <w:rPr>
          <w:rFonts w:ascii="Time New Roman" w:eastAsia="標楷體" w:hAnsi="Time New Roman" w:hint="eastAsia"/>
          <w:sz w:val="28"/>
          <w:szCs w:val="28"/>
        </w:rPr>
        <w:t>以</w:t>
      </w:r>
      <w:r w:rsidR="008349A7" w:rsidRPr="00D97326">
        <w:rPr>
          <w:rFonts w:ascii="Time New Roman" w:eastAsia="標楷體" w:hAnsi="Time New Roman"/>
          <w:sz w:val="28"/>
          <w:szCs w:val="28"/>
        </w:rPr>
        <w:t>電子郵件寄至</w:t>
      </w:r>
      <w:r w:rsidR="00595F73" w:rsidRPr="00D97326">
        <w:rPr>
          <w:rFonts w:ascii="Time New Roman" w:eastAsia="標楷體" w:hAnsi="Time New Roman" w:hint="eastAsia"/>
          <w:sz w:val="28"/>
          <w:szCs w:val="28"/>
        </w:rPr>
        <w:t>環安室</w:t>
      </w:r>
      <w:r w:rsidRPr="00D97326">
        <w:rPr>
          <w:rFonts w:ascii="Time New Roman" w:eastAsia="標楷體" w:hAnsi="Time New Roman" w:hint="eastAsia"/>
          <w:sz w:val="28"/>
          <w:szCs w:val="28"/>
        </w:rPr>
        <w:t xml:space="preserve"> </w:t>
      </w:r>
      <w:hyperlink r:id="rId8" w:history="1">
        <w:r w:rsidR="00337DCD" w:rsidRPr="00D97326">
          <w:rPr>
            <w:rStyle w:val="ae"/>
            <w:rFonts w:ascii="Time New Roman" w:eastAsia="標楷體" w:hAnsi="Time New Roman" w:hint="eastAsia"/>
          </w:rPr>
          <w:t>ntustoesh@gmail.com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5"/>
        <w:gridCol w:w="682"/>
        <w:gridCol w:w="3448"/>
        <w:gridCol w:w="3448"/>
      </w:tblGrid>
      <w:tr w:rsidR="00BF4FF8" w:rsidRPr="007E7894" w14:paraId="7E1AB446" w14:textId="77777777" w:rsidTr="007E7894">
        <w:tc>
          <w:tcPr>
            <w:tcW w:w="2765" w:type="dxa"/>
            <w:shd w:val="clear" w:color="auto" w:fill="auto"/>
            <w:vAlign w:val="center"/>
          </w:tcPr>
          <w:p w14:paraId="351C1303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  <w:r w:rsidRPr="007E7894">
              <w:rPr>
                <w:rFonts w:ascii="Time New Roman" w:eastAsia="標楷體" w:hAnsi="Time New Roman" w:hint="eastAsia"/>
                <w:b/>
                <w:bCs/>
                <w:spacing w:val="700"/>
                <w:kern w:val="0"/>
                <w:sz w:val="28"/>
                <w:szCs w:val="28"/>
                <w:fitText w:val="1960" w:id="-384064768"/>
              </w:rPr>
              <w:t>單</w:t>
            </w:r>
            <w:r w:rsidRPr="007E7894"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  <w:fitText w:val="1960" w:id="-384064768"/>
              </w:rPr>
              <w:t>位</w:t>
            </w:r>
          </w:p>
        </w:tc>
        <w:tc>
          <w:tcPr>
            <w:tcW w:w="7578" w:type="dxa"/>
            <w:gridSpan w:val="3"/>
            <w:shd w:val="clear" w:color="auto" w:fill="auto"/>
            <w:vAlign w:val="center"/>
          </w:tcPr>
          <w:p w14:paraId="11121776" w14:textId="77777777" w:rsidR="00BF4FF8" w:rsidRPr="007E7894" w:rsidRDefault="00BF4FF8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337DCD" w:rsidRPr="007E7894" w14:paraId="5118A5A7" w14:textId="77777777" w:rsidTr="007E7894">
        <w:tc>
          <w:tcPr>
            <w:tcW w:w="2765" w:type="dxa"/>
            <w:shd w:val="clear" w:color="auto" w:fill="auto"/>
            <w:vAlign w:val="center"/>
          </w:tcPr>
          <w:p w14:paraId="6182DA4A" w14:textId="77777777" w:rsidR="00337DCD" w:rsidRPr="007E7894" w:rsidRDefault="00337DCD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</w:rPr>
            </w:pPr>
            <w:r w:rsidRPr="007E7894">
              <w:rPr>
                <w:rFonts w:ascii="Time New Roman" w:eastAsia="標楷體" w:hAnsi="Time New Roman" w:hint="eastAsia"/>
                <w:b/>
                <w:bCs/>
                <w:spacing w:val="70"/>
                <w:kern w:val="0"/>
                <w:sz w:val="28"/>
                <w:szCs w:val="28"/>
                <w:fitText w:val="1960" w:id="-378266880"/>
              </w:rPr>
              <w:t>填表人姓</w:t>
            </w:r>
            <w:r w:rsidRPr="007E7894"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  <w:fitText w:val="1960" w:id="-378266880"/>
              </w:rPr>
              <w:t>名</w:t>
            </w:r>
          </w:p>
        </w:tc>
        <w:tc>
          <w:tcPr>
            <w:tcW w:w="7578" w:type="dxa"/>
            <w:gridSpan w:val="3"/>
            <w:shd w:val="clear" w:color="auto" w:fill="auto"/>
            <w:vAlign w:val="center"/>
          </w:tcPr>
          <w:p w14:paraId="73FD2245" w14:textId="77777777" w:rsidR="00337DCD" w:rsidRPr="007E7894" w:rsidRDefault="00337DCD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337DCD" w:rsidRPr="007E7894" w14:paraId="0ED10A86" w14:textId="77777777" w:rsidTr="007E7894">
        <w:tc>
          <w:tcPr>
            <w:tcW w:w="2765" w:type="dxa"/>
            <w:shd w:val="clear" w:color="auto" w:fill="auto"/>
            <w:vAlign w:val="center"/>
          </w:tcPr>
          <w:p w14:paraId="3997E9C9" w14:textId="77777777" w:rsidR="00337DCD" w:rsidRPr="007E7894" w:rsidRDefault="00337DCD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</w:rPr>
            </w:pPr>
            <w:r w:rsidRPr="007E7894">
              <w:rPr>
                <w:rFonts w:ascii="Time New Roman" w:eastAsia="標楷體" w:hAnsi="Time New Roman" w:hint="eastAsia"/>
                <w:b/>
                <w:bCs/>
                <w:spacing w:val="70"/>
                <w:kern w:val="0"/>
                <w:sz w:val="28"/>
                <w:szCs w:val="28"/>
                <w:fitText w:val="1960" w:id="-378266879"/>
              </w:rPr>
              <w:t>填表人職</w:t>
            </w:r>
            <w:r w:rsidRPr="007E7894"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  <w:fitText w:val="1960" w:id="-378266879"/>
              </w:rPr>
              <w:t>稱</w:t>
            </w:r>
          </w:p>
        </w:tc>
        <w:tc>
          <w:tcPr>
            <w:tcW w:w="7578" w:type="dxa"/>
            <w:gridSpan w:val="3"/>
            <w:shd w:val="clear" w:color="auto" w:fill="auto"/>
            <w:vAlign w:val="center"/>
          </w:tcPr>
          <w:p w14:paraId="13F09000" w14:textId="77777777" w:rsidR="00337DCD" w:rsidRPr="007E7894" w:rsidRDefault="00337DCD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337DCD" w:rsidRPr="007E7894" w14:paraId="368D100B" w14:textId="77777777" w:rsidTr="007E7894">
        <w:tc>
          <w:tcPr>
            <w:tcW w:w="2765" w:type="dxa"/>
            <w:shd w:val="clear" w:color="auto" w:fill="auto"/>
            <w:vAlign w:val="center"/>
          </w:tcPr>
          <w:p w14:paraId="048D64D7" w14:textId="77777777" w:rsidR="00337DCD" w:rsidRPr="007E7894" w:rsidRDefault="00337DCD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</w:rPr>
            </w:pPr>
            <w:r w:rsidRPr="007E7894">
              <w:rPr>
                <w:rFonts w:ascii="Time New Roman" w:eastAsia="標楷體" w:hAnsi="Time New Roman" w:hint="eastAsia"/>
                <w:b/>
                <w:bCs/>
                <w:spacing w:val="70"/>
                <w:kern w:val="0"/>
                <w:sz w:val="28"/>
                <w:szCs w:val="28"/>
                <w:fitText w:val="1960" w:id="-378266878"/>
              </w:rPr>
              <w:t>填表人分</w:t>
            </w:r>
            <w:r w:rsidRPr="007E7894"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  <w:fitText w:val="1960" w:id="-378266878"/>
              </w:rPr>
              <w:t>機</w:t>
            </w:r>
          </w:p>
        </w:tc>
        <w:tc>
          <w:tcPr>
            <w:tcW w:w="7578" w:type="dxa"/>
            <w:gridSpan w:val="3"/>
            <w:shd w:val="clear" w:color="auto" w:fill="auto"/>
            <w:vAlign w:val="center"/>
          </w:tcPr>
          <w:p w14:paraId="3F623B63" w14:textId="77777777" w:rsidR="00337DCD" w:rsidRPr="007E7894" w:rsidRDefault="00337DCD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BF4FF8" w:rsidRPr="007E7894" w14:paraId="29100DAE" w14:textId="77777777" w:rsidTr="007E7894">
        <w:trPr>
          <w:trHeight w:val="1231"/>
        </w:trPr>
        <w:tc>
          <w:tcPr>
            <w:tcW w:w="2765" w:type="dxa"/>
            <w:shd w:val="clear" w:color="auto" w:fill="auto"/>
            <w:vAlign w:val="center"/>
          </w:tcPr>
          <w:p w14:paraId="5CAD4FFC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  <w:proofErr w:type="gramStart"/>
            <w:r w:rsidRPr="007E7894"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  <w:t>黏鼠板置</w:t>
            </w:r>
            <w:proofErr w:type="gramEnd"/>
            <w:r w:rsidRPr="007E7894"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  <w:t>放日期</w:t>
            </w:r>
          </w:p>
        </w:tc>
        <w:tc>
          <w:tcPr>
            <w:tcW w:w="7578" w:type="dxa"/>
            <w:gridSpan w:val="3"/>
            <w:shd w:val="clear" w:color="auto" w:fill="auto"/>
          </w:tcPr>
          <w:p w14:paraId="7FE25627" w14:textId="77777777" w:rsidR="00BF4FF8" w:rsidRPr="007E7894" w:rsidRDefault="00BF4FF8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BF4FF8" w:rsidRPr="007E7894" w14:paraId="08F6F5D4" w14:textId="77777777" w:rsidTr="007E7894">
        <w:trPr>
          <w:trHeight w:val="1231"/>
        </w:trPr>
        <w:tc>
          <w:tcPr>
            <w:tcW w:w="2765" w:type="dxa"/>
            <w:shd w:val="clear" w:color="auto" w:fill="auto"/>
            <w:vAlign w:val="center"/>
          </w:tcPr>
          <w:p w14:paraId="67E99B42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  <w:proofErr w:type="gramStart"/>
            <w:r w:rsidRPr="007E7894"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  <w:t>黏鼠板</w:t>
            </w:r>
            <w:proofErr w:type="gramEnd"/>
            <w:r w:rsidRPr="007E7894"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  <w:t>放置位置</w:t>
            </w:r>
          </w:p>
        </w:tc>
        <w:tc>
          <w:tcPr>
            <w:tcW w:w="7578" w:type="dxa"/>
            <w:gridSpan w:val="3"/>
            <w:shd w:val="clear" w:color="auto" w:fill="auto"/>
          </w:tcPr>
          <w:p w14:paraId="07F62505" w14:textId="77777777" w:rsidR="00BF4FF8" w:rsidRPr="007E7894" w:rsidRDefault="00BF4FF8" w:rsidP="007E7894">
            <w:pPr>
              <w:spacing w:after="0" w:line="240" w:lineRule="auto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BF4FF8" w:rsidRPr="007E7894" w14:paraId="3D8AF52D" w14:textId="77777777" w:rsidTr="007E7894">
        <w:tc>
          <w:tcPr>
            <w:tcW w:w="10343" w:type="dxa"/>
            <w:gridSpan w:val="4"/>
            <w:shd w:val="clear" w:color="auto" w:fill="auto"/>
          </w:tcPr>
          <w:p w14:paraId="054184A9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  <w:r w:rsidRPr="007E7894">
              <w:rPr>
                <w:rFonts w:ascii="Time New Roman" w:eastAsia="標楷體" w:hAnsi="Time New Roman" w:hint="eastAsia"/>
                <w:b/>
                <w:bCs/>
                <w:spacing w:val="1050"/>
                <w:kern w:val="0"/>
                <w:sz w:val="28"/>
                <w:szCs w:val="28"/>
                <w:fitText w:val="2660" w:id="-384064256"/>
              </w:rPr>
              <w:t>照</w:t>
            </w:r>
            <w:r w:rsidRPr="007E7894">
              <w:rPr>
                <w:rFonts w:ascii="Time New Roman" w:eastAsia="標楷體" w:hAnsi="Time New Roman" w:hint="eastAsia"/>
                <w:b/>
                <w:bCs/>
                <w:kern w:val="0"/>
                <w:sz w:val="28"/>
                <w:szCs w:val="28"/>
                <w:fitText w:val="2660" w:id="-384064256"/>
              </w:rPr>
              <w:t>片</w:t>
            </w:r>
          </w:p>
        </w:tc>
      </w:tr>
      <w:tr w:rsidR="00BF4FF8" w:rsidRPr="007E7894" w14:paraId="055AE7B7" w14:textId="77777777" w:rsidTr="007E7894">
        <w:trPr>
          <w:trHeight w:val="2835"/>
        </w:trPr>
        <w:tc>
          <w:tcPr>
            <w:tcW w:w="3447" w:type="dxa"/>
            <w:gridSpan w:val="2"/>
            <w:shd w:val="clear" w:color="auto" w:fill="auto"/>
          </w:tcPr>
          <w:p w14:paraId="16EC9884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shd w:val="clear" w:color="auto" w:fill="auto"/>
          </w:tcPr>
          <w:p w14:paraId="0DA3B947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shd w:val="clear" w:color="auto" w:fill="auto"/>
          </w:tcPr>
          <w:p w14:paraId="5D078A8B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  <w:tr w:rsidR="00BF4FF8" w:rsidRPr="007E7894" w14:paraId="63117A09" w14:textId="77777777" w:rsidTr="007E7894">
        <w:trPr>
          <w:trHeight w:val="2835"/>
        </w:trPr>
        <w:tc>
          <w:tcPr>
            <w:tcW w:w="3447" w:type="dxa"/>
            <w:gridSpan w:val="2"/>
            <w:shd w:val="clear" w:color="auto" w:fill="auto"/>
          </w:tcPr>
          <w:p w14:paraId="0B781C91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shd w:val="clear" w:color="auto" w:fill="auto"/>
          </w:tcPr>
          <w:p w14:paraId="19ECAC49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  <w:tc>
          <w:tcPr>
            <w:tcW w:w="3448" w:type="dxa"/>
            <w:shd w:val="clear" w:color="auto" w:fill="auto"/>
          </w:tcPr>
          <w:p w14:paraId="279A3C8B" w14:textId="77777777" w:rsidR="00BF4FF8" w:rsidRPr="007E7894" w:rsidRDefault="00BF4FF8" w:rsidP="007E7894">
            <w:pPr>
              <w:spacing w:after="0" w:line="240" w:lineRule="auto"/>
              <w:jc w:val="center"/>
              <w:rPr>
                <w:rFonts w:ascii="Time New Roman" w:eastAsia="標楷體" w:hAnsi="Time New Roman" w:hint="eastAsia"/>
                <w:b/>
                <w:bCs/>
                <w:sz w:val="28"/>
                <w:szCs w:val="28"/>
              </w:rPr>
            </w:pPr>
          </w:p>
        </w:tc>
      </w:tr>
    </w:tbl>
    <w:p w14:paraId="2452B19D" w14:textId="77777777" w:rsidR="007413AC" w:rsidRPr="00D97326" w:rsidRDefault="007413AC" w:rsidP="006D053B">
      <w:pPr>
        <w:rPr>
          <w:rFonts w:ascii="Time New Roman" w:eastAsia="標楷體" w:hAnsi="Time New Roman" w:hint="eastAsia"/>
        </w:rPr>
      </w:pPr>
    </w:p>
    <w:sectPr w:rsidR="007413AC" w:rsidRPr="00D97326" w:rsidSect="006D053B">
      <w:footerReference w:type="default" r:id="rId9"/>
      <w:pgSz w:w="11906" w:h="16838"/>
      <w:pgMar w:top="1134" w:right="720" w:bottom="720" w:left="720" w:header="851" w:footer="9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1CB89" w14:textId="77777777" w:rsidR="00217A81" w:rsidRDefault="00217A81" w:rsidP="00265EA7">
      <w:pPr>
        <w:spacing w:after="0" w:line="240" w:lineRule="auto"/>
      </w:pPr>
      <w:r>
        <w:separator/>
      </w:r>
    </w:p>
  </w:endnote>
  <w:endnote w:type="continuationSeparator" w:id="0">
    <w:p w14:paraId="1A6A8CEA" w14:textId="77777777" w:rsidR="00217A81" w:rsidRDefault="00217A81" w:rsidP="00265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 New Roman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1E533" w14:textId="77777777" w:rsidR="007364F4" w:rsidRDefault="007364F4" w:rsidP="00D97326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F20DD" w14:textId="77777777" w:rsidR="00217A81" w:rsidRDefault="00217A81" w:rsidP="00265EA7">
      <w:pPr>
        <w:spacing w:after="0" w:line="240" w:lineRule="auto"/>
      </w:pPr>
      <w:r>
        <w:separator/>
      </w:r>
    </w:p>
  </w:footnote>
  <w:footnote w:type="continuationSeparator" w:id="0">
    <w:p w14:paraId="1388B868" w14:textId="77777777" w:rsidR="00217A81" w:rsidRDefault="00217A81" w:rsidP="00265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609B"/>
    <w:multiLevelType w:val="multilevel"/>
    <w:tmpl w:val="DE505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41E81"/>
    <w:multiLevelType w:val="multilevel"/>
    <w:tmpl w:val="F0F8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7B05C8"/>
    <w:multiLevelType w:val="hybridMultilevel"/>
    <w:tmpl w:val="980C84AA"/>
    <w:lvl w:ilvl="0" w:tplc="DD18618C">
      <w:start w:val="1"/>
      <w:numFmt w:val="taiwaneseCountingThousand"/>
      <w:suff w:val="space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5D47418"/>
    <w:multiLevelType w:val="hybridMultilevel"/>
    <w:tmpl w:val="5ED23272"/>
    <w:lvl w:ilvl="0" w:tplc="944A82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E3538A"/>
    <w:multiLevelType w:val="multilevel"/>
    <w:tmpl w:val="193E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328FF"/>
    <w:multiLevelType w:val="multilevel"/>
    <w:tmpl w:val="F61C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744F9B"/>
    <w:multiLevelType w:val="hybridMultilevel"/>
    <w:tmpl w:val="F4389292"/>
    <w:lvl w:ilvl="0" w:tplc="C5FA9DC4">
      <w:start w:val="1"/>
      <w:numFmt w:val="taiwaneseCountingThousand"/>
      <w:suff w:val="space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F986CBF"/>
    <w:multiLevelType w:val="multilevel"/>
    <w:tmpl w:val="3A22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9A08FA"/>
    <w:multiLevelType w:val="multilevel"/>
    <w:tmpl w:val="FCEA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B80DF4"/>
    <w:multiLevelType w:val="hybridMultilevel"/>
    <w:tmpl w:val="E6142458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0" w15:restartNumberingAfterBreak="0">
    <w:nsid w:val="5784305E"/>
    <w:multiLevelType w:val="hybridMultilevel"/>
    <w:tmpl w:val="9570514A"/>
    <w:lvl w:ilvl="0" w:tplc="F496E812">
      <w:start w:val="1"/>
      <w:numFmt w:val="taiwaneseCountingThousand"/>
      <w:suff w:val="space"/>
      <w:lvlText w:val="%1、"/>
      <w:lvlJc w:val="left"/>
      <w:pPr>
        <w:ind w:left="994" w:hanging="284"/>
      </w:pPr>
      <w:rPr>
        <w:rFonts w:hint="eastAsia"/>
      </w:rPr>
    </w:lvl>
    <w:lvl w:ilvl="1" w:tplc="FC1A1B18">
      <w:start w:val="1"/>
      <w:numFmt w:val="taiwaneseCountingThousand"/>
      <w:suff w:val="space"/>
      <w:lvlText w:val="(%2)、"/>
      <w:lvlJc w:val="left"/>
      <w:pPr>
        <w:ind w:left="1504" w:hanging="314"/>
      </w:pPr>
      <w:rPr>
        <w:rFonts w:hint="eastAsia"/>
      </w:rPr>
    </w:lvl>
    <w:lvl w:ilvl="2" w:tplc="0374DC00">
      <w:start w:val="1"/>
      <w:numFmt w:val="decimal"/>
      <w:lvlText w:val="%3."/>
      <w:lvlJc w:val="left"/>
      <w:pPr>
        <w:ind w:left="1674" w:hanging="4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 w15:restartNumberingAfterBreak="0">
    <w:nsid w:val="5F8071E1"/>
    <w:multiLevelType w:val="multilevel"/>
    <w:tmpl w:val="3014C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29146E"/>
    <w:multiLevelType w:val="multilevel"/>
    <w:tmpl w:val="F3129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CD151A"/>
    <w:multiLevelType w:val="hybridMultilevel"/>
    <w:tmpl w:val="790C27FC"/>
    <w:lvl w:ilvl="0" w:tplc="145C5A4E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9D694F"/>
    <w:multiLevelType w:val="hybridMultilevel"/>
    <w:tmpl w:val="0936A6BA"/>
    <w:lvl w:ilvl="0" w:tplc="1AC2CD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8CE51B7"/>
    <w:multiLevelType w:val="multilevel"/>
    <w:tmpl w:val="B4CC8628"/>
    <w:lvl w:ilvl="0">
      <w:start w:val="1"/>
      <w:numFmt w:val="taiwaneseCountingThousand"/>
      <w:lvlText w:val="(%1)、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4101511">
    <w:abstractNumId w:val="3"/>
  </w:num>
  <w:num w:numId="2" w16cid:durableId="34353962">
    <w:abstractNumId w:val="1"/>
  </w:num>
  <w:num w:numId="3" w16cid:durableId="15155438">
    <w:abstractNumId w:val="4"/>
  </w:num>
  <w:num w:numId="4" w16cid:durableId="737287386">
    <w:abstractNumId w:val="12"/>
  </w:num>
  <w:num w:numId="5" w16cid:durableId="2125883802">
    <w:abstractNumId w:val="5"/>
  </w:num>
  <w:num w:numId="6" w16cid:durableId="48693596">
    <w:abstractNumId w:val="0"/>
  </w:num>
  <w:num w:numId="7" w16cid:durableId="1235897285">
    <w:abstractNumId w:val="8"/>
  </w:num>
  <w:num w:numId="8" w16cid:durableId="2114280435">
    <w:abstractNumId w:val="7"/>
  </w:num>
  <w:num w:numId="9" w16cid:durableId="1005865895">
    <w:abstractNumId w:val="11"/>
  </w:num>
  <w:num w:numId="10" w16cid:durableId="63138884">
    <w:abstractNumId w:val="10"/>
  </w:num>
  <w:num w:numId="11" w16cid:durableId="1029066413">
    <w:abstractNumId w:val="14"/>
  </w:num>
  <w:num w:numId="12" w16cid:durableId="2130974294">
    <w:abstractNumId w:val="6"/>
  </w:num>
  <w:num w:numId="13" w16cid:durableId="209809980">
    <w:abstractNumId w:val="9"/>
  </w:num>
  <w:num w:numId="14" w16cid:durableId="857432018">
    <w:abstractNumId w:val="15"/>
  </w:num>
  <w:num w:numId="15" w16cid:durableId="1288048738">
    <w:abstractNumId w:val="13"/>
  </w:num>
  <w:num w:numId="16" w16cid:durableId="105874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18"/>
    <w:rsid w:val="00015592"/>
    <w:rsid w:val="000C50FE"/>
    <w:rsid w:val="000D1FB8"/>
    <w:rsid w:val="0011196C"/>
    <w:rsid w:val="00183503"/>
    <w:rsid w:val="00217A81"/>
    <w:rsid w:val="00224CBD"/>
    <w:rsid w:val="0024298F"/>
    <w:rsid w:val="00265EA7"/>
    <w:rsid w:val="00284F2E"/>
    <w:rsid w:val="00294AE3"/>
    <w:rsid w:val="00337DCD"/>
    <w:rsid w:val="003617A8"/>
    <w:rsid w:val="003865BE"/>
    <w:rsid w:val="00425D8B"/>
    <w:rsid w:val="00436CBE"/>
    <w:rsid w:val="00437B93"/>
    <w:rsid w:val="00442B9D"/>
    <w:rsid w:val="00446131"/>
    <w:rsid w:val="00450F0E"/>
    <w:rsid w:val="00474503"/>
    <w:rsid w:val="00487B27"/>
    <w:rsid w:val="004B216A"/>
    <w:rsid w:val="004C4660"/>
    <w:rsid w:val="004E6B47"/>
    <w:rsid w:val="005323AF"/>
    <w:rsid w:val="00563D7B"/>
    <w:rsid w:val="00595F73"/>
    <w:rsid w:val="005E4700"/>
    <w:rsid w:val="006014AE"/>
    <w:rsid w:val="006104AB"/>
    <w:rsid w:val="00656081"/>
    <w:rsid w:val="00671FCE"/>
    <w:rsid w:val="006C57C8"/>
    <w:rsid w:val="006D053B"/>
    <w:rsid w:val="006F10A2"/>
    <w:rsid w:val="0073589A"/>
    <w:rsid w:val="007364F4"/>
    <w:rsid w:val="007413AC"/>
    <w:rsid w:val="007418C8"/>
    <w:rsid w:val="00742E08"/>
    <w:rsid w:val="0076529E"/>
    <w:rsid w:val="007E7894"/>
    <w:rsid w:val="008349A7"/>
    <w:rsid w:val="00843F28"/>
    <w:rsid w:val="00887477"/>
    <w:rsid w:val="008A36F2"/>
    <w:rsid w:val="00926049"/>
    <w:rsid w:val="009639C9"/>
    <w:rsid w:val="009F09C9"/>
    <w:rsid w:val="00A16F12"/>
    <w:rsid w:val="00A8698A"/>
    <w:rsid w:val="00AA1C00"/>
    <w:rsid w:val="00BA74EE"/>
    <w:rsid w:val="00BF1CAC"/>
    <w:rsid w:val="00BF4FF8"/>
    <w:rsid w:val="00C05E09"/>
    <w:rsid w:val="00C62C49"/>
    <w:rsid w:val="00C74FCB"/>
    <w:rsid w:val="00C821FD"/>
    <w:rsid w:val="00C929E6"/>
    <w:rsid w:val="00CC4F18"/>
    <w:rsid w:val="00CF26AF"/>
    <w:rsid w:val="00D9566D"/>
    <w:rsid w:val="00D97326"/>
    <w:rsid w:val="00DA3A90"/>
    <w:rsid w:val="00DD01C2"/>
    <w:rsid w:val="00E02B46"/>
    <w:rsid w:val="00E374EE"/>
    <w:rsid w:val="00E83568"/>
    <w:rsid w:val="00F81CFC"/>
    <w:rsid w:val="00FB5DEE"/>
    <w:rsid w:val="00FB78E3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FC5C0"/>
  <w15:chartTrackingRefBased/>
  <w15:docId w15:val="{4B875537-18CA-43D1-91E8-E7D3E172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新細明體" w:hAnsi="Aptos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C50FE"/>
    <w:pPr>
      <w:keepNext/>
      <w:keepLines/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50FE"/>
    <w:pPr>
      <w:keepNext/>
      <w:keepLines/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50FE"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0FE"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0FE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0FE"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0FE"/>
    <w:pPr>
      <w:keepNext/>
      <w:keepLines/>
      <w:spacing w:before="40" w:after="0"/>
      <w:ind w:leftChars="100" w:left="10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0FE"/>
    <w:pPr>
      <w:keepNext/>
      <w:keepLines/>
      <w:spacing w:before="40" w:after="0"/>
      <w:ind w:leftChars="200" w:left="200"/>
      <w:outlineLvl w:val="7"/>
    </w:pPr>
    <w:rPr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0FE"/>
    <w:pPr>
      <w:keepNext/>
      <w:keepLines/>
      <w:spacing w:before="40" w:after="0"/>
      <w:ind w:leftChars="300"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0C50FE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link w:val="2"/>
    <w:uiPriority w:val="9"/>
    <w:semiHidden/>
    <w:rsid w:val="000C50FE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link w:val="3"/>
    <w:uiPriority w:val="9"/>
    <w:semiHidden/>
    <w:rsid w:val="000C50FE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link w:val="4"/>
    <w:uiPriority w:val="9"/>
    <w:semiHidden/>
    <w:rsid w:val="000C50FE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link w:val="5"/>
    <w:uiPriority w:val="9"/>
    <w:semiHidden/>
    <w:rsid w:val="000C50FE"/>
    <w:rPr>
      <w:rFonts w:eastAsia="新細明體" w:cs="Times New Roman"/>
      <w:color w:val="0F4761"/>
    </w:rPr>
  </w:style>
  <w:style w:type="character" w:customStyle="1" w:styleId="60">
    <w:name w:val="標題 6 字元"/>
    <w:link w:val="6"/>
    <w:uiPriority w:val="9"/>
    <w:semiHidden/>
    <w:rsid w:val="000C50FE"/>
    <w:rPr>
      <w:rFonts w:eastAsia="新細明體" w:cs="Times New Roman"/>
      <w:color w:val="595959"/>
    </w:rPr>
  </w:style>
  <w:style w:type="character" w:customStyle="1" w:styleId="70">
    <w:name w:val="標題 7 字元"/>
    <w:link w:val="7"/>
    <w:uiPriority w:val="9"/>
    <w:semiHidden/>
    <w:rsid w:val="000C50FE"/>
    <w:rPr>
      <w:rFonts w:eastAsia="新細明體" w:cs="Times New Roman"/>
      <w:color w:val="595959"/>
    </w:rPr>
  </w:style>
  <w:style w:type="character" w:customStyle="1" w:styleId="80">
    <w:name w:val="標題 8 字元"/>
    <w:link w:val="8"/>
    <w:uiPriority w:val="9"/>
    <w:semiHidden/>
    <w:rsid w:val="000C50FE"/>
    <w:rPr>
      <w:rFonts w:eastAsia="新細明體" w:cs="Times New Roman"/>
      <w:color w:val="272727"/>
    </w:rPr>
  </w:style>
  <w:style w:type="character" w:customStyle="1" w:styleId="90">
    <w:name w:val="標題 9 字元"/>
    <w:link w:val="9"/>
    <w:uiPriority w:val="9"/>
    <w:semiHidden/>
    <w:rsid w:val="000C50FE"/>
    <w:rPr>
      <w:rFonts w:eastAsia="新細明體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0C50FE"/>
    <w:pPr>
      <w:spacing w:after="80" w:line="240" w:lineRule="auto"/>
      <w:contextualSpacing/>
      <w:jc w:val="center"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a4">
    <w:name w:val="標題 字元"/>
    <w:link w:val="a3"/>
    <w:uiPriority w:val="10"/>
    <w:rsid w:val="000C50FE"/>
    <w:rPr>
      <w:rFonts w:ascii="Aptos Display" w:eastAsia="新細明體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50FE"/>
    <w:pPr>
      <w:numPr>
        <w:ilvl w:val="1"/>
      </w:num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character" w:customStyle="1" w:styleId="a6">
    <w:name w:val="副標題 字元"/>
    <w:link w:val="a5"/>
    <w:uiPriority w:val="11"/>
    <w:rsid w:val="000C50FE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50FE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link w:val="a7"/>
    <w:uiPriority w:val="29"/>
    <w:rsid w:val="000C50FE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0C50FE"/>
    <w:pPr>
      <w:ind w:left="720"/>
      <w:contextualSpacing/>
    </w:pPr>
  </w:style>
  <w:style w:type="character" w:styleId="aa">
    <w:name w:val="Intense Emphasis"/>
    <w:uiPriority w:val="21"/>
    <w:qFormat/>
    <w:rsid w:val="000C50FE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0C50F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link w:val="ab"/>
    <w:uiPriority w:val="30"/>
    <w:rsid w:val="000C50FE"/>
    <w:rPr>
      <w:i/>
      <w:iCs/>
      <w:color w:val="0F4761"/>
    </w:rPr>
  </w:style>
  <w:style w:type="character" w:styleId="ad">
    <w:name w:val="Intense Reference"/>
    <w:uiPriority w:val="32"/>
    <w:qFormat/>
    <w:rsid w:val="000C50FE"/>
    <w:rPr>
      <w:b/>
      <w:bCs/>
      <w:smallCaps/>
      <w:color w:val="0F4761"/>
      <w:spacing w:val="5"/>
    </w:rPr>
  </w:style>
  <w:style w:type="character" w:styleId="ae">
    <w:name w:val="Hyperlink"/>
    <w:uiPriority w:val="99"/>
    <w:unhideWhenUsed/>
    <w:rsid w:val="000C50FE"/>
    <w:rPr>
      <w:color w:val="467886"/>
      <w:u w:val="single"/>
    </w:rPr>
  </w:style>
  <w:style w:type="character" w:styleId="af">
    <w:name w:val="Unresolved Mention"/>
    <w:uiPriority w:val="99"/>
    <w:semiHidden/>
    <w:unhideWhenUsed/>
    <w:rsid w:val="000C50FE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265E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link w:val="af0"/>
    <w:uiPriority w:val="99"/>
    <w:rsid w:val="00265EA7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265E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link w:val="af2"/>
    <w:uiPriority w:val="99"/>
    <w:rsid w:val="00265EA7"/>
    <w:rPr>
      <w:sz w:val="20"/>
      <w:szCs w:val="20"/>
    </w:rPr>
  </w:style>
  <w:style w:type="table" w:styleId="af4">
    <w:name w:val="Table Grid"/>
    <w:basedOn w:val="a1"/>
    <w:uiPriority w:val="39"/>
    <w:rsid w:val="00741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821F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ustoesh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2501-E807-49BF-93C0-F97F2B69F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國立臺灣科技大學校園環境鼠害防治作業黏鼠板使用紀錄表.pdf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Links>
    <vt:vector size="12" baseType="variant">
      <vt:variant>
        <vt:i4>6553684</vt:i4>
      </vt:variant>
      <vt:variant>
        <vt:i4>3</vt:i4>
      </vt:variant>
      <vt:variant>
        <vt:i4>0</vt:i4>
      </vt:variant>
      <vt:variant>
        <vt:i4>5</vt:i4>
      </vt:variant>
      <vt:variant>
        <vt:lpwstr>mailto:ntustoesh@gmail.com</vt:lpwstr>
      </vt:variant>
      <vt:variant>
        <vt:lpwstr/>
      </vt:variant>
      <vt:variant>
        <vt:i4>6815803</vt:i4>
      </vt:variant>
      <vt:variant>
        <vt:i4>0</vt:i4>
      </vt:variant>
      <vt:variant>
        <vt:i4>0</vt:i4>
      </vt:variant>
      <vt:variant>
        <vt:i4>5</vt:i4>
      </vt:variant>
      <vt:variant>
        <vt:lpwstr>https://forms.gle/M3P93zsX3KY41s829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2026-10-21T03:48:00Z</cp:lastPrinted>
  <dcterms:created xsi:type="dcterms:W3CDTF">2026-10-21T03:50:00Z</dcterms:created>
  <dcterms:modified xsi:type="dcterms:W3CDTF">2026-10-21T03:50:00Z</dcterms:modified>
</cp:coreProperties>
</file>